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00000" w:themeColor="background2"/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680"/>
        <w:gridCol w:w="2070"/>
        <w:gridCol w:w="4680"/>
      </w:tblGrid>
      <w:tr w:rsidR="005F6144" w14:paraId="46A99182" w14:textId="77777777" w:rsidTr="003F2212">
        <w:trPr>
          <w:trHeight w:val="7560"/>
        </w:trPr>
        <w:tc>
          <w:tcPr>
            <w:tcW w:w="4680" w:type="dxa"/>
            <w:vAlign w:val="center"/>
          </w:tcPr>
          <w:p w14:paraId="18C815FF" w14:textId="65862015" w:rsidR="005F6144" w:rsidRPr="00DA63C7" w:rsidRDefault="000A45F1" w:rsidP="00E3023A">
            <w:pPr>
              <w:pStyle w:val="Title"/>
              <w:jc w:val="center"/>
              <w:rPr>
                <w:color w:val="002060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36576" distB="36576" distL="36576" distR="36576" simplePos="0" relativeHeight="251659264" behindDoc="0" locked="0" layoutInCell="1" allowOverlap="1" wp14:anchorId="53AD18E3" wp14:editId="06CE40EF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-1270635</wp:posOffset>
                  </wp:positionV>
                  <wp:extent cx="1188720" cy="1250950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7EF" w:rsidRPr="00DA63C7">
              <w:rPr>
                <w:color w:val="002060"/>
                <w:sz w:val="40"/>
                <w:szCs w:val="40"/>
              </w:rPr>
              <w:t>Service Inc. of IL Presents</w:t>
            </w:r>
            <w:r w:rsidR="008F49EA">
              <w:rPr>
                <w:color w:val="002060"/>
                <w:sz w:val="40"/>
                <w:szCs w:val="40"/>
              </w:rPr>
              <w:t xml:space="preserve"> the</w:t>
            </w:r>
          </w:p>
          <w:p w14:paraId="4F009F31" w14:textId="50F009AE" w:rsidR="005F6144" w:rsidRPr="000A45F1" w:rsidRDefault="008F49EA" w:rsidP="00E3023A">
            <w:pPr>
              <w:pStyle w:val="Subtitle"/>
              <w:jc w:val="center"/>
              <w:rPr>
                <w:sz w:val="56"/>
                <w:szCs w:val="56"/>
              </w:rPr>
            </w:pPr>
            <w:r w:rsidRPr="000A45F1">
              <w:rPr>
                <w:sz w:val="56"/>
                <w:szCs w:val="56"/>
              </w:rPr>
              <w:t>1</w:t>
            </w:r>
            <w:r w:rsidRPr="000A45F1">
              <w:rPr>
                <w:sz w:val="56"/>
                <w:szCs w:val="56"/>
                <w:vertAlign w:val="superscript"/>
              </w:rPr>
              <w:t>st</w:t>
            </w:r>
            <w:r w:rsidRPr="000A45F1">
              <w:rPr>
                <w:sz w:val="56"/>
                <w:szCs w:val="56"/>
              </w:rPr>
              <w:t xml:space="preserve"> annual</w:t>
            </w:r>
            <w:r w:rsidR="000A45F1" w:rsidRPr="000A45F1">
              <w:rPr>
                <w:sz w:val="56"/>
                <w:szCs w:val="56"/>
              </w:rPr>
              <w:t xml:space="preserve"> Fall</w:t>
            </w:r>
            <w:r w:rsidRPr="000A45F1">
              <w:rPr>
                <w:sz w:val="56"/>
                <w:szCs w:val="56"/>
              </w:rPr>
              <w:t xml:space="preserve"> </w:t>
            </w:r>
            <w:r w:rsidR="00D017EF" w:rsidRPr="000A45F1">
              <w:rPr>
                <w:sz w:val="56"/>
                <w:szCs w:val="56"/>
              </w:rPr>
              <w:t>Transition and Resource Fair</w:t>
            </w:r>
          </w:p>
        </w:tc>
        <w:tc>
          <w:tcPr>
            <w:tcW w:w="2070" w:type="dxa"/>
          </w:tcPr>
          <w:p w14:paraId="65E8068C" w14:textId="154DA2D8" w:rsidR="005F6144" w:rsidRPr="005F6144" w:rsidRDefault="005F6144" w:rsidP="005F6144"/>
        </w:tc>
        <w:tc>
          <w:tcPr>
            <w:tcW w:w="4680" w:type="dxa"/>
            <w:shd w:val="clear" w:color="auto" w:fill="6DA92D" w:themeFill="accent5" w:themeFillShade="BF"/>
          </w:tcPr>
          <w:p w14:paraId="16FA43FE" w14:textId="14B20CB6" w:rsidR="003F2212" w:rsidRPr="00532502" w:rsidRDefault="003F2212" w:rsidP="005F6144">
            <w:pPr>
              <w:rPr>
                <w:b/>
                <w:bCs/>
                <w:color w:val="C00000" w:themeColor="background2"/>
                <w:sz w:val="40"/>
                <w:szCs w:val="40"/>
              </w:rPr>
            </w:pPr>
            <w:r w:rsidRPr="00532502">
              <w:rPr>
                <w:b/>
                <w:bCs/>
                <w:color w:val="C00000" w:themeColor="background2"/>
                <w:sz w:val="40"/>
                <w:szCs w:val="40"/>
              </w:rPr>
              <w:t xml:space="preserve">Are you wondering: </w:t>
            </w:r>
          </w:p>
          <w:p w14:paraId="43DB1660" w14:textId="6B0D905E" w:rsidR="005F6144" w:rsidRDefault="003F2212" w:rsidP="005F6144">
            <w:pPr>
              <w:rPr>
                <w:b/>
                <w:bCs/>
                <w:color w:val="002060"/>
              </w:rPr>
            </w:pPr>
            <w:r w:rsidRPr="003F2212">
              <w:rPr>
                <w:b/>
                <w:bCs/>
                <w:color w:val="002060"/>
              </w:rPr>
              <w:t>What does life look like after high school?</w:t>
            </w:r>
            <w:r w:rsidR="00D9758D">
              <w:rPr>
                <w:b/>
                <w:bCs/>
                <w:noProof/>
                <w:color w:val="002060"/>
              </w:rPr>
              <w:t xml:space="preserve"> </w:t>
            </w:r>
          </w:p>
          <w:p w14:paraId="17209512" w14:textId="77777777" w:rsidR="00532502" w:rsidRDefault="00532502" w:rsidP="005F6144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Where can I live?</w:t>
            </w:r>
          </w:p>
          <w:p w14:paraId="66A91C66" w14:textId="59D5106E" w:rsidR="00532502" w:rsidRDefault="00532502" w:rsidP="005F6144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What services and supports can I receive?</w:t>
            </w:r>
          </w:p>
          <w:p w14:paraId="00AA9BD0" w14:textId="10AAFBE5" w:rsidR="00532502" w:rsidRDefault="00532502" w:rsidP="005F6144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Can I attend college?</w:t>
            </w:r>
          </w:p>
          <w:p w14:paraId="201AC314" w14:textId="22CF62A5" w:rsidR="00532502" w:rsidRDefault="00532502" w:rsidP="005F6144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What transportation is available if I need it? </w:t>
            </w:r>
          </w:p>
          <w:p w14:paraId="18D0752A" w14:textId="5E5014DA" w:rsidR="00532502" w:rsidRDefault="00532502" w:rsidP="005F6144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Can I get a job?</w:t>
            </w:r>
          </w:p>
          <w:p w14:paraId="7000FEC4" w14:textId="6D44C044" w:rsidR="00DD4856" w:rsidRDefault="00175B1D" w:rsidP="005F6144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What is out there to increase independence?</w:t>
            </w:r>
          </w:p>
          <w:p w14:paraId="11500A58" w14:textId="794421D0" w:rsidR="00DD4856" w:rsidRPr="00DD4856" w:rsidRDefault="00DD4856" w:rsidP="005F6144">
            <w:pPr>
              <w:rPr>
                <w:b/>
                <w:bCs/>
                <w:color w:val="0070C0"/>
                <w:sz w:val="72"/>
                <w:szCs w:val="72"/>
              </w:rPr>
            </w:pPr>
            <w:r w:rsidRPr="00DD4856">
              <w:rPr>
                <w:b/>
                <w:bCs/>
                <w:color w:val="002060"/>
                <w:sz w:val="72"/>
                <w:szCs w:val="72"/>
              </w:rPr>
              <w:t>Free event!</w:t>
            </w:r>
          </w:p>
        </w:tc>
      </w:tr>
      <w:tr w:rsidR="00971CAF" w14:paraId="0FB257A0" w14:textId="77777777" w:rsidTr="009303FA">
        <w:trPr>
          <w:trHeight w:val="630"/>
        </w:trPr>
        <w:tc>
          <w:tcPr>
            <w:tcW w:w="6750" w:type="dxa"/>
            <w:gridSpan w:val="2"/>
          </w:tcPr>
          <w:p w14:paraId="72400343" w14:textId="77777777" w:rsidR="00971CAF" w:rsidRPr="005F6144" w:rsidRDefault="00971CAF" w:rsidP="00C6366B">
            <w:pPr>
              <w:spacing w:before="0" w:after="0"/>
              <w:ind w:left="0"/>
            </w:pPr>
          </w:p>
        </w:tc>
        <w:tc>
          <w:tcPr>
            <w:tcW w:w="4680" w:type="dxa"/>
          </w:tcPr>
          <w:p w14:paraId="1CCA15C8" w14:textId="2B4A8B81" w:rsidR="00971CAF" w:rsidRPr="005F6144" w:rsidRDefault="00971CAF" w:rsidP="005F6144">
            <w:pPr>
              <w:spacing w:before="0" w:after="0"/>
            </w:pPr>
          </w:p>
        </w:tc>
      </w:tr>
      <w:tr w:rsidR="00EB0651" w14:paraId="7C6A6AB9" w14:textId="77777777" w:rsidTr="009303FA">
        <w:trPr>
          <w:trHeight w:val="5211"/>
        </w:trPr>
        <w:tc>
          <w:tcPr>
            <w:tcW w:w="6750" w:type="dxa"/>
            <w:gridSpan w:val="2"/>
          </w:tcPr>
          <w:p w14:paraId="1AE9BAEB" w14:textId="79573102" w:rsidR="00EB0651" w:rsidRDefault="00590096" w:rsidP="00590096">
            <w:r>
              <w:t xml:space="preserve">Calling all </w:t>
            </w:r>
            <w:r w:rsidR="008F49EA">
              <w:t xml:space="preserve">youth and </w:t>
            </w:r>
            <w:r w:rsidR="00DD4856">
              <w:t xml:space="preserve">young </w:t>
            </w:r>
            <w:r w:rsidR="008F49EA">
              <w:t>adults</w:t>
            </w:r>
            <w:r>
              <w:t xml:space="preserve"> ages 14 and above who require extra supports </w:t>
            </w:r>
            <w:r w:rsidR="003F2212">
              <w:t xml:space="preserve">for their disabilities. </w:t>
            </w:r>
          </w:p>
          <w:p w14:paraId="6122F3B1" w14:textId="6CB613B4" w:rsidR="003F2212" w:rsidRDefault="000A45F1" w:rsidP="00590096">
            <w:r>
              <w:t>S</w:t>
            </w:r>
            <w:r w:rsidR="008F49EA">
              <w:t>erv</w:t>
            </w:r>
            <w:r>
              <w:t>ing</w:t>
            </w:r>
            <w:r w:rsidR="008F49EA">
              <w:t xml:space="preserve"> the counties of: Boone, Carroll, DeKalb, Lee, McHenry, Ogle, Stephenson, Jo Daviess, Whiteside, and Winnebago.</w:t>
            </w:r>
          </w:p>
          <w:p w14:paraId="5D557266" w14:textId="27BC677B" w:rsidR="008F49EA" w:rsidRDefault="00DD4856" w:rsidP="00590096">
            <w:r>
              <w:t>Come and meet with:</w:t>
            </w:r>
          </w:p>
          <w:p w14:paraId="6DE1D518" w14:textId="12488156" w:rsidR="00DD4856" w:rsidRDefault="00DD4856" w:rsidP="00DD4856">
            <w:pPr>
              <w:pStyle w:val="ListParagraph"/>
              <w:numPr>
                <w:ilvl w:val="0"/>
                <w:numId w:val="14"/>
              </w:numPr>
            </w:pPr>
            <w:r>
              <w:t>Employers</w:t>
            </w:r>
            <w:r w:rsidR="00C6366B">
              <w:t>, Education and Training</w:t>
            </w:r>
          </w:p>
          <w:p w14:paraId="28B730AB" w14:textId="444104E1" w:rsidR="00DD4856" w:rsidRDefault="00DD4856" w:rsidP="00DD4856">
            <w:pPr>
              <w:pStyle w:val="ListParagraph"/>
              <w:numPr>
                <w:ilvl w:val="0"/>
                <w:numId w:val="14"/>
              </w:numPr>
            </w:pPr>
            <w:r>
              <w:t>PUNS</w:t>
            </w:r>
            <w:r w:rsidR="00C6366B">
              <w:t xml:space="preserve"> and Advocacy Help</w:t>
            </w:r>
          </w:p>
          <w:p w14:paraId="41AB55A5" w14:textId="5E7A32A6" w:rsidR="00DD4856" w:rsidRDefault="00DD4856" w:rsidP="00DD4856">
            <w:pPr>
              <w:pStyle w:val="ListParagraph"/>
              <w:numPr>
                <w:ilvl w:val="0"/>
                <w:numId w:val="14"/>
              </w:numPr>
            </w:pPr>
            <w:r>
              <w:t xml:space="preserve">Housing </w:t>
            </w:r>
            <w:r w:rsidR="00C6366B">
              <w:t>and Financial Planners</w:t>
            </w:r>
          </w:p>
          <w:p w14:paraId="6A3CCF29" w14:textId="73CA8338" w:rsidR="00DD4856" w:rsidRDefault="00DD4856" w:rsidP="00DD4856">
            <w:pPr>
              <w:pStyle w:val="ListParagraph"/>
              <w:numPr>
                <w:ilvl w:val="0"/>
                <w:numId w:val="14"/>
              </w:numPr>
            </w:pPr>
            <w:r>
              <w:t>Community Resources</w:t>
            </w:r>
          </w:p>
          <w:p w14:paraId="2DEFFAE0" w14:textId="1EF4CBA2" w:rsidR="00DD4856" w:rsidRDefault="00DD4856" w:rsidP="00C6366B">
            <w:pPr>
              <w:pStyle w:val="ListParagraph"/>
              <w:numPr>
                <w:ilvl w:val="0"/>
                <w:numId w:val="14"/>
              </w:numPr>
            </w:pPr>
            <w:r>
              <w:t>Recreation and Leisure</w:t>
            </w:r>
          </w:p>
          <w:p w14:paraId="7D1AEC61" w14:textId="45D21D27" w:rsidR="00DD4856" w:rsidRPr="005F6144" w:rsidRDefault="003441F7" w:rsidP="00DD4856">
            <w:pPr>
              <w:pStyle w:val="ListParagraph"/>
              <w:numPr>
                <w:ilvl w:val="0"/>
                <w:numId w:val="14"/>
              </w:numPr>
            </w:pPr>
            <w:r>
              <w:rPr>
                <w:b/>
                <w:bCs/>
                <w:noProof/>
                <w:color w:val="0020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03E587" wp14:editId="784CE8E3">
                      <wp:simplePos x="0" y="0"/>
                      <wp:positionH relativeFrom="column">
                        <wp:posOffset>-200025</wp:posOffset>
                      </wp:positionH>
                      <wp:positionV relativeFrom="paragraph">
                        <wp:posOffset>254000</wp:posOffset>
                      </wp:positionV>
                      <wp:extent cx="3905250" cy="406400"/>
                      <wp:effectExtent l="0" t="0" r="19050" b="127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586C64" w14:textId="398F531D" w:rsidR="003441F7" w:rsidRDefault="003441F7">
                                  <w:pPr>
                                    <w:ind w:left="0"/>
                                  </w:pPr>
                                  <w:r>
                                    <w:t>You can also visit us at: www.svcincofil.org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03E5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-15.75pt;margin-top:20pt;width:307.5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" fillcolor="#40afff [3201]" strokeweight=".5pt">
                      <v:textbox>
                        <w:txbxContent>
                          <w:p w14:paraId="5B586C64" w14:textId="398F531D" w:rsidR="003441F7" w:rsidRDefault="003441F7">
                            <w:pPr>
                              <w:ind w:left="0"/>
                            </w:pPr>
                            <w:r>
                              <w:t>You can also visit us at: www.svcincofil.org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4856">
              <w:t>Transportation</w:t>
            </w:r>
          </w:p>
        </w:tc>
        <w:tc>
          <w:tcPr>
            <w:tcW w:w="4680" w:type="dxa"/>
            <w:vAlign w:val="bottom"/>
          </w:tcPr>
          <w:p w14:paraId="0CEB4631" w14:textId="79ACCE6C" w:rsidR="00EB0651" w:rsidRPr="005F6144" w:rsidRDefault="00532502" w:rsidP="00EB0651">
            <w:pPr>
              <w:pStyle w:val="Date"/>
            </w:pPr>
            <w:r w:rsidRPr="00DA63C7">
              <w:rPr>
                <w:sz w:val="52"/>
                <w:szCs w:val="52"/>
              </w:rPr>
              <w:t>Come see us on</w:t>
            </w:r>
            <w:r>
              <w:t xml:space="preserve"> </w:t>
            </w:r>
            <w:r w:rsidR="00D017EF" w:rsidRPr="00DA63C7">
              <w:rPr>
                <w:sz w:val="44"/>
                <w:szCs w:val="44"/>
              </w:rPr>
              <w:t xml:space="preserve">September </w:t>
            </w:r>
            <w:r w:rsidR="00132F82">
              <w:rPr>
                <w:sz w:val="44"/>
                <w:szCs w:val="44"/>
              </w:rPr>
              <w:t>28</w:t>
            </w:r>
            <w:r w:rsidR="00D017EF" w:rsidRPr="00DA63C7">
              <w:rPr>
                <w:sz w:val="44"/>
                <w:szCs w:val="44"/>
              </w:rPr>
              <w:t>th</w:t>
            </w:r>
          </w:p>
          <w:p w14:paraId="15C66A45" w14:textId="77777777" w:rsidR="00132F82" w:rsidRDefault="00DA63C7" w:rsidP="00EB0651">
            <w:pPr>
              <w:pStyle w:val="Time"/>
              <w:rPr>
                <w:color w:val="auto"/>
                <w:sz w:val="48"/>
                <w:szCs w:val="48"/>
                <w:shd w:val="clear" w:color="auto" w:fill="6DA92D" w:themeFill="accent5" w:themeFillShade="BF"/>
              </w:rPr>
            </w:pPr>
            <w:r w:rsidRPr="00C6366B">
              <w:rPr>
                <w:color w:val="auto"/>
                <w:sz w:val="48"/>
                <w:szCs w:val="48"/>
                <w:shd w:val="clear" w:color="auto" w:fill="6DA92D" w:themeFill="accent5" w:themeFillShade="BF"/>
              </w:rPr>
              <w:t xml:space="preserve">From </w:t>
            </w:r>
            <w:r w:rsidR="00D017EF" w:rsidRPr="00C6366B">
              <w:rPr>
                <w:color w:val="auto"/>
                <w:sz w:val="48"/>
                <w:szCs w:val="48"/>
                <w:shd w:val="clear" w:color="auto" w:fill="6DA92D" w:themeFill="accent5" w:themeFillShade="BF"/>
              </w:rPr>
              <w:t>5-7p.m.</w:t>
            </w:r>
          </w:p>
          <w:p w14:paraId="5DB004C0" w14:textId="77777777" w:rsidR="00132F82" w:rsidRPr="00132F82" w:rsidRDefault="00132F82" w:rsidP="00EB0651">
            <w:pPr>
              <w:pStyle w:val="Time"/>
              <w:rPr>
                <w:color w:val="auto"/>
                <w:sz w:val="24"/>
                <w:szCs w:val="24"/>
                <w:shd w:val="clear" w:color="auto" w:fill="6DA92D" w:themeFill="accent5" w:themeFillShade="BF"/>
              </w:rPr>
            </w:pPr>
            <w:r w:rsidRPr="00132F82">
              <w:rPr>
                <w:color w:val="auto"/>
                <w:sz w:val="24"/>
                <w:szCs w:val="24"/>
                <w:shd w:val="clear" w:color="auto" w:fill="6DA92D" w:themeFill="accent5" w:themeFillShade="BF"/>
              </w:rPr>
              <w:t>McHenry county mental health board</w:t>
            </w:r>
          </w:p>
          <w:p w14:paraId="69566846" w14:textId="749D9D7F" w:rsidR="00132F82" w:rsidRPr="00132F82" w:rsidRDefault="00132F82" w:rsidP="00EB0651">
            <w:pPr>
              <w:pStyle w:val="Time"/>
              <w:rPr>
                <w:color w:val="auto"/>
                <w:sz w:val="24"/>
                <w:szCs w:val="24"/>
                <w:shd w:val="clear" w:color="auto" w:fill="6DA92D" w:themeFill="accent5" w:themeFillShade="BF"/>
              </w:rPr>
            </w:pPr>
            <w:r w:rsidRPr="00132F82">
              <w:rPr>
                <w:color w:val="auto"/>
                <w:sz w:val="24"/>
                <w:szCs w:val="24"/>
                <w:shd w:val="clear" w:color="auto" w:fill="6DA92D" w:themeFill="accent5" w:themeFillShade="BF"/>
              </w:rPr>
              <w:t>620 Dakota Street</w:t>
            </w:r>
          </w:p>
          <w:p w14:paraId="7EE82666" w14:textId="47864DE5" w:rsidR="00DA63C7" w:rsidRPr="00132F82" w:rsidRDefault="00132F82" w:rsidP="00EB0651">
            <w:pPr>
              <w:pStyle w:val="Time"/>
              <w:rPr>
                <w:color w:val="auto"/>
                <w:sz w:val="24"/>
                <w:szCs w:val="24"/>
                <w:shd w:val="clear" w:color="auto" w:fill="6DA92D" w:themeFill="accent5" w:themeFillShade="BF"/>
              </w:rPr>
            </w:pPr>
            <w:r w:rsidRPr="00132F82">
              <w:rPr>
                <w:color w:val="auto"/>
                <w:sz w:val="24"/>
                <w:szCs w:val="24"/>
                <w:shd w:val="clear" w:color="auto" w:fill="6DA92D" w:themeFill="accent5" w:themeFillShade="BF"/>
              </w:rPr>
              <w:t>Crystal Lake, Il. 60012</w:t>
            </w:r>
            <w:r w:rsidR="00DA63C7" w:rsidRPr="00132F82">
              <w:rPr>
                <w:color w:val="auto"/>
                <w:sz w:val="24"/>
                <w:szCs w:val="24"/>
                <w:shd w:val="clear" w:color="auto" w:fill="6DA92D" w:themeFill="accent5" w:themeFillShade="BF"/>
              </w:rPr>
              <w:t xml:space="preserve"> </w:t>
            </w:r>
          </w:p>
          <w:p w14:paraId="7FE4825F" w14:textId="2C293CDB" w:rsidR="00132F82" w:rsidRPr="00132F82" w:rsidRDefault="00D017EF" w:rsidP="00132F82">
            <w:pPr>
              <w:pStyle w:val="ContactInfo"/>
              <w:jc w:val="left"/>
              <w:rPr>
                <w:color w:val="002060"/>
              </w:rPr>
            </w:pPr>
            <w:r w:rsidRPr="00DA63C7">
              <w:rPr>
                <w:color w:val="002060"/>
              </w:rPr>
              <w:t>RSVP</w:t>
            </w:r>
            <w:r w:rsidR="000A45F1" w:rsidRPr="00132F82">
              <w:rPr>
                <w:color w:val="002060"/>
                <w:sz w:val="24"/>
                <w:szCs w:val="20"/>
              </w:rPr>
              <w:t>:</w:t>
            </w:r>
            <w:r w:rsidRPr="00132F82">
              <w:rPr>
                <w:color w:val="002060"/>
                <w:sz w:val="24"/>
                <w:szCs w:val="20"/>
              </w:rPr>
              <w:t xml:space="preserve"> J</w:t>
            </w:r>
            <w:r w:rsidR="00132F82" w:rsidRPr="00132F82">
              <w:rPr>
                <w:color w:val="002060"/>
                <w:sz w:val="24"/>
                <w:szCs w:val="20"/>
              </w:rPr>
              <w:t>Rowzee@svcincofil.org</w:t>
            </w:r>
          </w:p>
        </w:tc>
      </w:tr>
    </w:tbl>
    <w:p w14:paraId="198D30EC" w14:textId="6763CE12" w:rsidR="002A068F" w:rsidRPr="009303FA" w:rsidRDefault="002A068F" w:rsidP="00F12A85">
      <w:pPr>
        <w:pStyle w:val="NoSpacing"/>
        <w:spacing w:before="0"/>
        <w:rPr>
          <w:sz w:val="4"/>
        </w:rPr>
      </w:pPr>
    </w:p>
    <w:sectPr w:rsidR="002A068F" w:rsidRPr="009303FA" w:rsidSect="00E3023A">
      <w:footerReference w:type="default" r:id="rId9"/>
      <w:headerReference w:type="first" r:id="rId10"/>
      <w:footerReference w:type="first" r:id="rId11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D8D9F" w14:textId="77777777" w:rsidR="00053AF5" w:rsidRDefault="00053AF5" w:rsidP="008B0818">
      <w:r>
        <w:separator/>
      </w:r>
    </w:p>
  </w:endnote>
  <w:endnote w:type="continuationSeparator" w:id="0">
    <w:p w14:paraId="22D77593" w14:textId="77777777" w:rsidR="00053AF5" w:rsidRDefault="00053AF5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9A221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1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4DB5E" w14:textId="77777777" w:rsidR="00B873BE" w:rsidRPr="00EB0651" w:rsidRDefault="00B873BE" w:rsidP="00EB0651">
    <w:pPr>
      <w:pStyle w:val="Footer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F9DBC" w14:textId="77777777" w:rsidR="00053AF5" w:rsidRDefault="00053AF5" w:rsidP="008B0818">
      <w:r>
        <w:separator/>
      </w:r>
    </w:p>
  </w:footnote>
  <w:footnote w:type="continuationSeparator" w:id="0">
    <w:p w14:paraId="0DAA4352" w14:textId="77777777" w:rsidR="00053AF5" w:rsidRDefault="00053AF5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34ABF" w14:textId="77777777" w:rsidR="0039194A" w:rsidRDefault="004538A7" w:rsidP="008B08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BBA9F7" wp14:editId="2C7418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85585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1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F63671" w14:textId="77777777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C47DC6" w14:textId="77777777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2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BBA9F7" id="Group 4" o:spid="_x0000_s1027" alt="&quot;&quot;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">
              <v:group id="Group 10" o:spid="_x0000_s1028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9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0afff [3204]" stroked="f" strokeweight="1.25pt">
                  <v:textbox>
                    <w:txbxContent>
                      <w:p w14:paraId="7CD85585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30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0afff [3204]" stroked="f" strokeweight="1.25pt"/>
              </v:group>
              <v:group id="Group 11" o:spid="_x0000_s1031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2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" adj="21600" fillcolor="#92d050 [3205]" stroked="f" strokeweight="1.25pt">
                  <v:textbox>
                    <w:txbxContent>
                      <w:p w14:paraId="7DF63671" w14:textId="77777777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3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92d050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eaves in banner" cropleft="-229f"/>
                </v:shape>
              </v:group>
              <v:group id="Group 8" o:spid="_x0000_s1035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6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0afff [3204]" stroked="f" strokeweight="1.25pt"/>
                <v:rect id="Rectangle 1" o:spid="_x0000_s1037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" fillcolor="#40afff [3204]" stroked="f" strokeweight="1.25pt">
                  <v:textbox>
                    <w:txbxContent>
                      <w:p w14:paraId="5AC47DC6" w14:textId="77777777" w:rsidR="00DC1F2A" w:rsidRPr="00684A8A" w:rsidRDefault="00DC1F2A" w:rsidP="008B0818"/>
                    </w:txbxContent>
                  </v:textbox>
                </v:rect>
              </v:group>
              <v:line id="Straight Connector 7" o:spid="_x0000_s1038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" strokecolor="#c00000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0F62A2"/>
    <w:multiLevelType w:val="hybridMultilevel"/>
    <w:tmpl w:val="6192A60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59075984">
    <w:abstractNumId w:val="12"/>
  </w:num>
  <w:num w:numId="2" w16cid:durableId="1652637748">
    <w:abstractNumId w:val="13"/>
  </w:num>
  <w:num w:numId="3" w16cid:durableId="829567619">
    <w:abstractNumId w:val="11"/>
  </w:num>
  <w:num w:numId="4" w16cid:durableId="1339648994">
    <w:abstractNumId w:val="9"/>
  </w:num>
  <w:num w:numId="5" w16cid:durableId="1755513464">
    <w:abstractNumId w:val="7"/>
  </w:num>
  <w:num w:numId="6" w16cid:durableId="867908673">
    <w:abstractNumId w:val="6"/>
  </w:num>
  <w:num w:numId="7" w16cid:durableId="530992266">
    <w:abstractNumId w:val="5"/>
  </w:num>
  <w:num w:numId="8" w16cid:durableId="1641616041">
    <w:abstractNumId w:val="4"/>
  </w:num>
  <w:num w:numId="9" w16cid:durableId="975912253">
    <w:abstractNumId w:val="8"/>
  </w:num>
  <w:num w:numId="10" w16cid:durableId="1661422555">
    <w:abstractNumId w:val="3"/>
  </w:num>
  <w:num w:numId="11" w16cid:durableId="946234911">
    <w:abstractNumId w:val="2"/>
  </w:num>
  <w:num w:numId="12" w16cid:durableId="732855873">
    <w:abstractNumId w:val="1"/>
  </w:num>
  <w:num w:numId="13" w16cid:durableId="1319309165">
    <w:abstractNumId w:val="0"/>
  </w:num>
  <w:num w:numId="14" w16cid:durableId="1981321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c0MDAwN7E0MTJV0lEKTi0uzszPAykwrAUAMBrgdiwAAAA="/>
  </w:docVars>
  <w:rsids>
    <w:rsidRoot w:val="00D017EF"/>
    <w:rsid w:val="00010291"/>
    <w:rsid w:val="00015AD8"/>
    <w:rsid w:val="00034346"/>
    <w:rsid w:val="00053AF5"/>
    <w:rsid w:val="00070A4B"/>
    <w:rsid w:val="00087178"/>
    <w:rsid w:val="000A45F1"/>
    <w:rsid w:val="000E33EA"/>
    <w:rsid w:val="000E4117"/>
    <w:rsid w:val="001148F5"/>
    <w:rsid w:val="00132F82"/>
    <w:rsid w:val="0013447A"/>
    <w:rsid w:val="001570B2"/>
    <w:rsid w:val="001624C3"/>
    <w:rsid w:val="00175B1D"/>
    <w:rsid w:val="00195F81"/>
    <w:rsid w:val="001F6F13"/>
    <w:rsid w:val="00220400"/>
    <w:rsid w:val="00263075"/>
    <w:rsid w:val="002733AA"/>
    <w:rsid w:val="002A068F"/>
    <w:rsid w:val="002C0E7D"/>
    <w:rsid w:val="002F330E"/>
    <w:rsid w:val="003441F7"/>
    <w:rsid w:val="00347A5B"/>
    <w:rsid w:val="00381ECC"/>
    <w:rsid w:val="0039194A"/>
    <w:rsid w:val="003A5C2F"/>
    <w:rsid w:val="003D36E8"/>
    <w:rsid w:val="003F2212"/>
    <w:rsid w:val="004538A7"/>
    <w:rsid w:val="004611DB"/>
    <w:rsid w:val="004641CB"/>
    <w:rsid w:val="00466A36"/>
    <w:rsid w:val="00532502"/>
    <w:rsid w:val="00590096"/>
    <w:rsid w:val="00597C04"/>
    <w:rsid w:val="005B253B"/>
    <w:rsid w:val="005C5769"/>
    <w:rsid w:val="005D2D39"/>
    <w:rsid w:val="005F4724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8F49EA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366B"/>
    <w:rsid w:val="00C67FD5"/>
    <w:rsid w:val="00C93A32"/>
    <w:rsid w:val="00CE754C"/>
    <w:rsid w:val="00CF207A"/>
    <w:rsid w:val="00D017EF"/>
    <w:rsid w:val="00D45460"/>
    <w:rsid w:val="00D529A9"/>
    <w:rsid w:val="00D63B4C"/>
    <w:rsid w:val="00D9758D"/>
    <w:rsid w:val="00DA3333"/>
    <w:rsid w:val="00DA63C7"/>
    <w:rsid w:val="00DC1F2A"/>
    <w:rsid w:val="00DD4856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3805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92D050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005CA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005CA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005CA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005CA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E46C4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E46C4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EA8E72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C00000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C00000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40A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40A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C00000" w:themeColor="accent3"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AD6C69"/>
    <w:rPr>
      <w:rFonts w:asciiTheme="minorHAnsi" w:eastAsia="Candara" w:hAnsiTheme="minorHAnsi" w:cs="Times New Roman"/>
      <w:b/>
      <w:caps/>
      <w:color w:val="C00000" w:themeColor="accent3"/>
      <w:sz w:val="72"/>
      <w:szCs w:val="64"/>
    </w:rPr>
  </w:style>
  <w:style w:type="paragraph" w:customStyle="1" w:styleId="Time">
    <w:name w:val="Time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40AFFF" w:themeColor="background1"/>
      <w:sz w:val="7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40A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40A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005CA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005CA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005CA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005CA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005CA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005CA0" w:themeColor="accent1" w:themeShade="80"/>
        <w:bottom w:val="single" w:sz="4" w:space="10" w:color="005CA0" w:themeColor="accent1" w:themeShade="80"/>
      </w:pBdr>
      <w:spacing w:before="360" w:after="360"/>
      <w:ind w:left="864" w:right="864"/>
      <w:jc w:val="center"/>
    </w:pPr>
    <w:rPr>
      <w:i/>
      <w:iCs/>
      <w:color w:val="005CA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005CA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005CA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0AFFF" w:themeColor="accent1" w:shadow="1" w:frame="1"/>
        <w:left w:val="single" w:sz="2" w:space="10" w:color="40AFFF" w:themeColor="accent1" w:shadow="1" w:frame="1"/>
        <w:bottom w:val="single" w:sz="2" w:space="10" w:color="40AFFF" w:themeColor="accent1" w:shadow="1" w:frame="1"/>
        <w:right w:val="single" w:sz="2" w:space="10" w:color="40AFFF" w:themeColor="accent1" w:shadow="1" w:frame="1"/>
      </w:pBdr>
      <w:ind w:left="1152" w:right="1152"/>
    </w:pPr>
    <w:rPr>
      <w:rFonts w:eastAsiaTheme="minorEastAsia"/>
      <w:i/>
      <w:iCs/>
      <w:color w:val="005CA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005CA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005CA0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B2DEFF" w:themeColor="accent1" w:themeTint="66"/>
        <w:left w:val="single" w:sz="4" w:space="0" w:color="B2DEFF" w:themeColor="accent1" w:themeTint="66"/>
        <w:bottom w:val="single" w:sz="4" w:space="0" w:color="B2DEFF" w:themeColor="accent1" w:themeTint="66"/>
        <w:right w:val="single" w:sz="4" w:space="0" w:color="B2DEFF" w:themeColor="accent1" w:themeTint="66"/>
        <w:insideH w:val="single" w:sz="4" w:space="0" w:color="B2DEFF" w:themeColor="accent1" w:themeTint="66"/>
        <w:insideV w:val="single" w:sz="4" w:space="0" w:color="B2D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CC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C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BDE295" w:themeColor="accent2" w:themeTint="99"/>
        <w:left w:val="single" w:sz="4" w:space="0" w:color="BDE295" w:themeColor="accent2" w:themeTint="99"/>
        <w:bottom w:val="single" w:sz="4" w:space="0" w:color="BDE295" w:themeColor="accent2" w:themeTint="99"/>
        <w:right w:val="single" w:sz="4" w:space="0" w:color="BDE295" w:themeColor="accent2" w:themeTint="99"/>
        <w:insideH w:val="single" w:sz="4" w:space="0" w:color="BDE295" w:themeColor="accent2" w:themeTint="99"/>
        <w:insideV w:val="single" w:sz="4" w:space="0" w:color="BDE295" w:themeColor="accent2" w:themeTint="99"/>
      </w:tblBorders>
    </w:tblPr>
    <w:tblStylePr w:type="firstRow">
      <w:rPr>
        <w:b/>
        <w:bCs/>
        <w:color w:val="40AFFF" w:themeColor="background1"/>
      </w:rPr>
      <w:tblPr/>
      <w:tcPr>
        <w:tcBorders>
          <w:top w:val="single" w:sz="4" w:space="0" w:color="92D050" w:themeColor="accent2"/>
          <w:left w:val="single" w:sz="4" w:space="0" w:color="92D050" w:themeColor="accent2"/>
          <w:bottom w:val="single" w:sz="4" w:space="0" w:color="92D050" w:themeColor="accent2"/>
          <w:right w:val="single" w:sz="4" w:space="0" w:color="92D050" w:themeColor="accent2"/>
          <w:insideH w:val="nil"/>
          <w:insideV w:val="nil"/>
        </w:tcBorders>
        <w:shd w:val="clear" w:color="auto" w:fill="92D050" w:themeFill="accent2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2" w:themeFillTint="33"/>
      </w:tcPr>
    </w:tblStylePr>
    <w:tblStylePr w:type="band1Horz">
      <w:tblPr/>
      <w:tcPr>
        <w:shd w:val="clear" w:color="auto" w:fill="E9F5DB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E46C4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E46C4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40AFFF" w:themeColor="background1"/>
    </w:rPr>
  </w:style>
  <w:style w:type="paragraph" w:styleId="ListParagraph">
    <w:name w:val="List Paragraph"/>
    <w:basedOn w:val="Normal"/>
    <w:uiPriority w:val="34"/>
    <w:unhideWhenUsed/>
    <w:qFormat/>
    <w:rsid w:val="00DD4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olyneux\AppData\Roaming\Microsoft\Templates\Fall%20festival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Custom 3">
      <a:dk1>
        <a:srgbClr val="DF5327"/>
      </a:dk1>
      <a:lt1>
        <a:srgbClr val="40AFFF"/>
      </a:lt1>
      <a:dk2>
        <a:srgbClr val="92D050"/>
      </a:dk2>
      <a:lt2>
        <a:srgbClr val="C00000"/>
      </a:lt2>
      <a:accent1>
        <a:srgbClr val="40AFFF"/>
      </a:accent1>
      <a:accent2>
        <a:srgbClr val="92D050"/>
      </a:accent2>
      <a:accent3>
        <a:srgbClr val="C00000"/>
      </a:accent3>
      <a:accent4>
        <a:srgbClr val="40AFFF"/>
      </a:accent4>
      <a:accent5>
        <a:srgbClr val="92D050"/>
      </a:accent5>
      <a:accent6>
        <a:srgbClr val="C00000"/>
      </a:accent6>
      <a:hlink>
        <a:srgbClr val="00B0F0"/>
      </a:hlink>
      <a:folHlink>
        <a:srgbClr val="92D050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964A6-28B7-4C8F-9CF7-087051E0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festival flyer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2022-06-22T20:09:00Z</dcterms:created>
  <dcterms:modified xsi:type="dcterms:W3CDTF">2022-08-18T14:55:00Z</dcterms:modified>
</cp:coreProperties>
</file>